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51F2BD" w14:textId="77777777" w:rsidR="000D004E" w:rsidRPr="007518AB" w:rsidRDefault="00070AC5">
      <w:pPr>
        <w:rPr>
          <w:bCs/>
          <w:sz w:val="20"/>
        </w:rPr>
      </w:pPr>
      <w:r w:rsidRPr="001261CB">
        <w:rPr>
          <w:b/>
          <w:sz w:val="20"/>
        </w:rPr>
        <w:t>Purpose</w:t>
      </w:r>
      <w:r w:rsidR="000D004E">
        <w:rPr>
          <w:b/>
          <w:sz w:val="20"/>
        </w:rPr>
        <w:t>:</w:t>
      </w:r>
      <w:r w:rsidR="00446B47">
        <w:rPr>
          <w:b/>
          <w:sz w:val="20"/>
        </w:rPr>
        <w:t xml:space="preserve"> </w:t>
      </w:r>
      <w:sdt>
        <w:sdtPr>
          <w:rPr>
            <w:b/>
            <w:sz w:val="20"/>
          </w:rPr>
          <w:id w:val="806444216"/>
          <w:placeholder>
            <w:docPart w:val="CE97EE0A0CF8487D8E07BD3DEC1BA92E"/>
          </w:placeholder>
          <w:showingPlcHdr/>
        </w:sdtPr>
        <w:sdtEndPr/>
        <w:sdtContent>
          <w:r w:rsidR="006B431A">
            <w:rPr>
              <w:rStyle w:val="PlaceholderText"/>
            </w:rPr>
            <w:t>What process do these instructions describe?</w:t>
          </w:r>
        </w:sdtContent>
      </w:sdt>
    </w:p>
    <w:p w14:paraId="43DA2B1B" w14:textId="77777777" w:rsidR="000D004E" w:rsidRPr="007518AB" w:rsidRDefault="00070AC5">
      <w:pPr>
        <w:rPr>
          <w:bCs/>
          <w:sz w:val="20"/>
        </w:rPr>
      </w:pPr>
      <w:r w:rsidRPr="001261CB">
        <w:rPr>
          <w:b/>
          <w:sz w:val="20"/>
        </w:rPr>
        <w:t>Scope</w:t>
      </w:r>
      <w:r w:rsidR="005B1560">
        <w:rPr>
          <w:b/>
          <w:sz w:val="20"/>
        </w:rPr>
        <w:t>:</w:t>
      </w:r>
      <w:r w:rsidR="007518AB">
        <w:rPr>
          <w:b/>
          <w:sz w:val="20"/>
        </w:rPr>
        <w:t xml:space="preserve"> </w:t>
      </w:r>
      <w:sdt>
        <w:sdtPr>
          <w:rPr>
            <w:b/>
            <w:sz w:val="20"/>
          </w:rPr>
          <w:id w:val="96304741"/>
          <w:placeholder>
            <w:docPart w:val="F297961DE7E9473395CD2155A92A35E2"/>
          </w:placeholder>
          <w:showingPlcHdr/>
        </w:sdtPr>
        <w:sdtEndPr/>
        <w:sdtContent>
          <w:r w:rsidR="006B431A">
            <w:rPr>
              <w:rStyle w:val="PlaceholderText"/>
            </w:rPr>
            <w:t>What does this process apply to?</w:t>
          </w:r>
        </w:sdtContent>
      </w:sdt>
    </w:p>
    <w:p w14:paraId="23B47A9C" w14:textId="77777777" w:rsidR="00824872" w:rsidRPr="00824872" w:rsidRDefault="00824872">
      <w:pPr>
        <w:rPr>
          <w:bCs/>
          <w:sz w:val="20"/>
        </w:rPr>
      </w:pPr>
      <w:r>
        <w:rPr>
          <w:b/>
          <w:sz w:val="20"/>
        </w:rPr>
        <w:t xml:space="preserve">References: </w:t>
      </w:r>
      <w:sdt>
        <w:sdtPr>
          <w:rPr>
            <w:b/>
            <w:sz w:val="20"/>
          </w:rPr>
          <w:id w:val="1168828203"/>
          <w:placeholder>
            <w:docPart w:val="E81A2BC6F22044FEBCC5828DBFE5DD5E"/>
          </w:placeholder>
          <w:showingPlcHdr/>
        </w:sdtPr>
        <w:sdtEndPr/>
        <w:sdtContent>
          <w:r w:rsidR="006B431A">
            <w:rPr>
              <w:rStyle w:val="PlaceholderText"/>
            </w:rPr>
            <w:t>What external sources are referenced?</w:t>
          </w:r>
        </w:sdtContent>
      </w:sdt>
    </w:p>
    <w:p w14:paraId="5DD0774E" w14:textId="77777777" w:rsidR="000D004E" w:rsidRDefault="000D004E">
      <w:pPr>
        <w:rPr>
          <w:b/>
          <w:sz w:val="20"/>
        </w:rPr>
      </w:pPr>
      <w:r>
        <w:rPr>
          <w:b/>
          <w:sz w:val="20"/>
        </w:rPr>
        <w:t xml:space="preserve">Procedure: </w:t>
      </w:r>
    </w:p>
    <w:sdt>
      <w:sdtPr>
        <w:rPr>
          <w:bCs/>
          <w:sz w:val="20"/>
        </w:rPr>
        <w:id w:val="1186405861"/>
        <w:placeholder>
          <w:docPart w:val="B5843046D65A43F8845D5A76CEA7BBCD"/>
        </w:placeholder>
        <w:showingPlcHdr/>
      </w:sdtPr>
      <w:sdtEndPr/>
      <w:sdtContent>
        <w:p w14:paraId="217DD3DD" w14:textId="77777777" w:rsidR="00403201" w:rsidRPr="006B431A" w:rsidRDefault="006B431A" w:rsidP="002045BA">
          <w:pPr>
            <w:pStyle w:val="ListParagraph"/>
            <w:numPr>
              <w:ilvl w:val="0"/>
              <w:numId w:val="15"/>
            </w:numPr>
            <w:rPr>
              <w:bCs/>
              <w:sz w:val="20"/>
            </w:rPr>
          </w:pPr>
          <w:r>
            <w:rPr>
              <w:rStyle w:val="PlaceholderText"/>
            </w:rPr>
            <w:t>Enter step by step instructions for this process</w:t>
          </w:r>
        </w:p>
      </w:sdtContent>
    </w:sdt>
    <w:p w14:paraId="733587AB" w14:textId="77777777" w:rsidR="00DE1489" w:rsidRDefault="00DE1489" w:rsidP="00DE1489">
      <w:pPr>
        <w:rPr>
          <w:bCs/>
          <w:sz w:val="20"/>
        </w:rPr>
      </w:pPr>
    </w:p>
    <w:p w14:paraId="67A2A8C6" w14:textId="77777777" w:rsidR="00DE1489" w:rsidRDefault="00DE1489" w:rsidP="00DE1489">
      <w:pPr>
        <w:rPr>
          <w:bCs/>
          <w:sz w:val="20"/>
        </w:rPr>
      </w:pPr>
    </w:p>
    <w:tbl>
      <w:tblPr>
        <w:tblStyle w:val="TableGrid"/>
        <w:tblpPr w:leftFromText="180" w:rightFromText="180" w:vertAnchor="text" w:horzAnchor="margin" w:tblpY="2108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BB0A29" w14:paraId="199F27A2" w14:textId="77777777" w:rsidTr="00BB0A29">
        <w:tc>
          <w:tcPr>
            <w:tcW w:w="9350" w:type="dxa"/>
            <w:gridSpan w:val="2"/>
            <w:tcBorders>
              <w:top w:val="nil"/>
              <w:left w:val="nil"/>
              <w:right w:val="nil"/>
            </w:tcBorders>
          </w:tcPr>
          <w:p w14:paraId="6631A54B" w14:textId="77777777" w:rsidR="00BB0A29" w:rsidRPr="00BB0A29" w:rsidRDefault="00BB0A29" w:rsidP="00BB0A29">
            <w:pPr>
              <w:jc w:val="center"/>
              <w:rPr>
                <w:b/>
                <w:sz w:val="20"/>
              </w:rPr>
            </w:pPr>
            <w:r w:rsidRPr="00BB0A29">
              <w:rPr>
                <w:b/>
                <w:sz w:val="20"/>
              </w:rPr>
              <w:t>Changelog</w:t>
            </w:r>
          </w:p>
        </w:tc>
      </w:tr>
      <w:tr w:rsidR="00BB0A29" w14:paraId="333B7965" w14:textId="77777777" w:rsidTr="00BB0A29">
        <w:tc>
          <w:tcPr>
            <w:tcW w:w="4675" w:type="dxa"/>
            <w:tcBorders>
              <w:left w:val="nil"/>
            </w:tcBorders>
          </w:tcPr>
          <w:p w14:paraId="09C02F39" w14:textId="77777777" w:rsidR="00BB0A29" w:rsidRDefault="00BB0A29" w:rsidP="00BB0A29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Changes Made</w:t>
            </w:r>
          </w:p>
        </w:tc>
        <w:tc>
          <w:tcPr>
            <w:tcW w:w="4675" w:type="dxa"/>
            <w:tcBorders>
              <w:right w:val="nil"/>
            </w:tcBorders>
          </w:tcPr>
          <w:p w14:paraId="2CE0481E" w14:textId="77777777" w:rsidR="00BB0A29" w:rsidRDefault="00BB0A29" w:rsidP="00BB0A29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Date</w:t>
            </w:r>
          </w:p>
        </w:tc>
      </w:tr>
      <w:tr w:rsidR="00BB0A29" w14:paraId="077AB36D" w14:textId="77777777" w:rsidTr="00BB0A29">
        <w:tc>
          <w:tcPr>
            <w:tcW w:w="4675" w:type="dxa"/>
            <w:tcBorders>
              <w:left w:val="nil"/>
            </w:tcBorders>
          </w:tcPr>
          <w:p w14:paraId="0BACF102" w14:textId="22D97EAF" w:rsidR="00BB0A29" w:rsidRDefault="00D52674" w:rsidP="00DE1489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Added required Board approval.</w:t>
            </w:r>
          </w:p>
        </w:tc>
        <w:tc>
          <w:tcPr>
            <w:tcW w:w="4675" w:type="dxa"/>
            <w:tcBorders>
              <w:right w:val="nil"/>
            </w:tcBorders>
          </w:tcPr>
          <w:p w14:paraId="04A6A0FD" w14:textId="5F1078BF" w:rsidR="00BB0A29" w:rsidRDefault="00D52674" w:rsidP="00DE1489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C. Fossler 8/25/25</w:t>
            </w:r>
          </w:p>
        </w:tc>
      </w:tr>
      <w:tr w:rsidR="00BB0A29" w14:paraId="657B9B90" w14:textId="77777777" w:rsidTr="00BB0A29">
        <w:tc>
          <w:tcPr>
            <w:tcW w:w="4675" w:type="dxa"/>
            <w:tcBorders>
              <w:left w:val="nil"/>
              <w:bottom w:val="single" w:sz="12" w:space="0" w:color="auto"/>
            </w:tcBorders>
          </w:tcPr>
          <w:p w14:paraId="094201D7" w14:textId="77777777" w:rsidR="00BB0A29" w:rsidRDefault="00BB0A29" w:rsidP="00DE1489">
            <w:pPr>
              <w:rPr>
                <w:bCs/>
                <w:sz w:val="20"/>
              </w:rPr>
            </w:pPr>
          </w:p>
        </w:tc>
        <w:tc>
          <w:tcPr>
            <w:tcW w:w="4675" w:type="dxa"/>
            <w:tcBorders>
              <w:bottom w:val="single" w:sz="12" w:space="0" w:color="auto"/>
              <w:right w:val="nil"/>
            </w:tcBorders>
          </w:tcPr>
          <w:p w14:paraId="444D5325" w14:textId="77777777" w:rsidR="00BB0A29" w:rsidRDefault="00BB0A29" w:rsidP="00DE1489">
            <w:pPr>
              <w:rPr>
                <w:bCs/>
                <w:sz w:val="20"/>
              </w:rPr>
            </w:pPr>
          </w:p>
        </w:tc>
      </w:tr>
      <w:tr w:rsidR="00DE1489" w14:paraId="7757225E" w14:textId="77777777" w:rsidTr="00BB0A29">
        <w:tc>
          <w:tcPr>
            <w:tcW w:w="4675" w:type="dxa"/>
            <w:tcBorders>
              <w:top w:val="single" w:sz="12" w:space="0" w:color="auto"/>
            </w:tcBorders>
          </w:tcPr>
          <w:p w14:paraId="520BDD72" w14:textId="3D234398" w:rsidR="00DE1489" w:rsidRDefault="00DE1489" w:rsidP="00DE1489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Author: </w:t>
            </w:r>
            <w:sdt>
              <w:sdtPr>
                <w:rPr>
                  <w:bCs/>
                  <w:sz w:val="20"/>
                </w:rPr>
                <w:id w:val="-1972039380"/>
                <w:placeholder>
                  <w:docPart w:val="35BD20B8CD5C42D0A20AD1E511B0DF83"/>
                </w:placeholder>
                <w:showingPlcHdr/>
              </w:sdtPr>
              <w:sdtEndPr/>
              <w:sdtContent>
                <w:r w:rsidR="00C539EE">
                  <w:rPr>
                    <w:rStyle w:val="PlaceholderText"/>
                  </w:rPr>
                  <w:t>Person in charge of this process</w:t>
                </w:r>
              </w:sdtContent>
            </w:sdt>
          </w:p>
        </w:tc>
        <w:tc>
          <w:tcPr>
            <w:tcW w:w="4675" w:type="dxa"/>
            <w:tcBorders>
              <w:top w:val="single" w:sz="12" w:space="0" w:color="auto"/>
            </w:tcBorders>
          </w:tcPr>
          <w:p w14:paraId="2C3B3B1A" w14:textId="1B31D1D8" w:rsidR="00DE1489" w:rsidRDefault="00DE1489" w:rsidP="00DE1489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Date: </w:t>
            </w:r>
            <w:sdt>
              <w:sdtPr>
                <w:rPr>
                  <w:bCs/>
                  <w:sz w:val="20"/>
                </w:rPr>
                <w:id w:val="-510058552"/>
                <w:placeholder>
                  <w:docPart w:val="3904086DC4EF4C13BA79F8A6C2F8E2F9"/>
                </w:placeholder>
                <w:showingPlcHdr/>
                <w:date w:fullDate="2025-08-25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C539EE" w:rsidRPr="004B46C3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</w:tr>
      <w:tr w:rsidR="00DE1489" w14:paraId="4CD23AA8" w14:textId="77777777" w:rsidTr="00DE1489">
        <w:tc>
          <w:tcPr>
            <w:tcW w:w="4675" w:type="dxa"/>
          </w:tcPr>
          <w:p w14:paraId="64CE6CC1" w14:textId="796B237B" w:rsidR="00DE1489" w:rsidRDefault="00131567" w:rsidP="00DE1489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Chairperson(s) </w:t>
            </w:r>
            <w:r w:rsidR="00DE1489">
              <w:rPr>
                <w:bCs/>
                <w:sz w:val="20"/>
              </w:rPr>
              <w:t>Approv</w:t>
            </w:r>
            <w:r>
              <w:rPr>
                <w:bCs/>
                <w:sz w:val="20"/>
              </w:rPr>
              <w:t>al</w:t>
            </w:r>
            <w:r w:rsidR="00DE1489">
              <w:rPr>
                <w:bCs/>
                <w:sz w:val="20"/>
              </w:rPr>
              <w:t xml:space="preserve">: </w:t>
            </w:r>
          </w:p>
        </w:tc>
        <w:tc>
          <w:tcPr>
            <w:tcW w:w="4675" w:type="dxa"/>
          </w:tcPr>
          <w:p w14:paraId="5E2F04A6" w14:textId="77777777" w:rsidR="00DE1489" w:rsidRDefault="00DE1489" w:rsidP="00DE1489">
            <w:pPr>
              <w:rPr>
                <w:bCs/>
                <w:sz w:val="20"/>
              </w:rPr>
            </w:pPr>
          </w:p>
        </w:tc>
      </w:tr>
      <w:tr w:rsidR="00DE1489" w14:paraId="759C5C2F" w14:textId="77777777" w:rsidTr="00DE1489">
        <w:tc>
          <w:tcPr>
            <w:tcW w:w="4675" w:type="dxa"/>
          </w:tcPr>
          <w:p w14:paraId="38211D84" w14:textId="76A46E21" w:rsidR="00DE1489" w:rsidRDefault="00DE1489" w:rsidP="00DE1489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Signature: </w:t>
            </w:r>
          </w:p>
        </w:tc>
        <w:tc>
          <w:tcPr>
            <w:tcW w:w="4675" w:type="dxa"/>
          </w:tcPr>
          <w:p w14:paraId="69762CAA" w14:textId="0C9FCA77" w:rsidR="00DE1489" w:rsidRDefault="00DE1489" w:rsidP="00DE1489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Date: </w:t>
            </w:r>
            <w:sdt>
              <w:sdtPr>
                <w:rPr>
                  <w:bCs/>
                  <w:sz w:val="20"/>
                </w:rPr>
                <w:id w:val="-1417003973"/>
                <w:placeholder>
                  <w:docPart w:val="5A51F1C1C713490F9D9E7E799B888F7D"/>
                </w:placeholder>
                <w:showingPlcHdr/>
                <w:date w:fullDate="2025-08-25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C539EE" w:rsidRPr="004B46C3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</w:tr>
      <w:tr w:rsidR="00131567" w14:paraId="7457FC95" w14:textId="77777777" w:rsidTr="00DE1489">
        <w:tc>
          <w:tcPr>
            <w:tcW w:w="4675" w:type="dxa"/>
          </w:tcPr>
          <w:p w14:paraId="7EC26BFE" w14:textId="1D21E0C6" w:rsidR="00131567" w:rsidRDefault="00131567" w:rsidP="00131567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Board Approval: </w:t>
            </w:r>
          </w:p>
        </w:tc>
        <w:tc>
          <w:tcPr>
            <w:tcW w:w="4675" w:type="dxa"/>
          </w:tcPr>
          <w:p w14:paraId="03B5E67D" w14:textId="77777777" w:rsidR="00131567" w:rsidRDefault="00131567" w:rsidP="00131567">
            <w:pPr>
              <w:rPr>
                <w:bCs/>
                <w:sz w:val="20"/>
              </w:rPr>
            </w:pPr>
          </w:p>
        </w:tc>
      </w:tr>
      <w:tr w:rsidR="00131567" w14:paraId="02082C3B" w14:textId="77777777" w:rsidTr="00DE1489">
        <w:tc>
          <w:tcPr>
            <w:tcW w:w="4675" w:type="dxa"/>
          </w:tcPr>
          <w:p w14:paraId="19636CA8" w14:textId="253935BE" w:rsidR="00131567" w:rsidRDefault="00131567" w:rsidP="00131567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Signature: </w:t>
            </w:r>
          </w:p>
        </w:tc>
        <w:tc>
          <w:tcPr>
            <w:tcW w:w="4675" w:type="dxa"/>
          </w:tcPr>
          <w:p w14:paraId="164C23DA" w14:textId="16DE7317" w:rsidR="00131567" w:rsidRDefault="00131567" w:rsidP="00131567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Date: </w:t>
            </w:r>
            <w:sdt>
              <w:sdtPr>
                <w:rPr>
                  <w:bCs/>
                  <w:sz w:val="20"/>
                </w:rPr>
                <w:id w:val="269129501"/>
                <w:placeholder>
                  <w:docPart w:val="931FE8435B7B49D98E2381DC649F010B"/>
                </w:placeholder>
                <w:showingPlcHdr/>
                <w:date w:fullDate="2025-09-19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C539EE" w:rsidRPr="004B46C3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</w:tr>
      <w:tr w:rsidR="00044084" w14:paraId="7D1F0767" w14:textId="77777777" w:rsidTr="004310B6">
        <w:trPr>
          <w:trHeight w:val="665"/>
        </w:trPr>
        <w:tc>
          <w:tcPr>
            <w:tcW w:w="4675" w:type="dxa"/>
          </w:tcPr>
          <w:p w14:paraId="4D321626" w14:textId="77777777" w:rsidR="00044084" w:rsidRDefault="00044084" w:rsidP="00DE1489">
            <w:pPr>
              <w:rPr>
                <w:bCs/>
                <w:sz w:val="20"/>
              </w:rPr>
            </w:pPr>
          </w:p>
          <w:p w14:paraId="30A30327" w14:textId="36BE71C3" w:rsidR="004310B6" w:rsidRDefault="004310B6" w:rsidP="00DE1489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Signature:    </w:t>
            </w:r>
          </w:p>
        </w:tc>
        <w:tc>
          <w:tcPr>
            <w:tcW w:w="4675" w:type="dxa"/>
          </w:tcPr>
          <w:p w14:paraId="460012AD" w14:textId="77777777" w:rsidR="00044084" w:rsidRDefault="00044084" w:rsidP="00DE1489">
            <w:pPr>
              <w:rPr>
                <w:bCs/>
                <w:sz w:val="20"/>
              </w:rPr>
            </w:pPr>
          </w:p>
          <w:p w14:paraId="78BCC6AE" w14:textId="0BF13CB0" w:rsidR="004310B6" w:rsidRDefault="004310B6" w:rsidP="00DE1489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Date: </w:t>
            </w:r>
            <w:r w:rsidR="00C539EE">
              <w:rPr>
                <w:bCs/>
                <w:sz w:val="20"/>
              </w:rPr>
              <w:t xml:space="preserve"> </w:t>
            </w:r>
            <w:sdt>
              <w:sdtPr>
                <w:rPr>
                  <w:bCs/>
                  <w:sz w:val="20"/>
                </w:rPr>
                <w:id w:val="206768413"/>
                <w:placeholder>
                  <w:docPart w:val="A7360D4C8D3F42E886075BFAC11BE52B"/>
                </w:placeholder>
                <w:showingPlcHdr/>
                <w:date w:fullDate="2025-09-19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="00C539EE" w:rsidRPr="004B46C3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</w:tr>
    </w:tbl>
    <w:p w14:paraId="0A895C88" w14:textId="77777777" w:rsidR="00DE1489" w:rsidRPr="00DE1489" w:rsidRDefault="00DE1489" w:rsidP="00DE1489">
      <w:pPr>
        <w:rPr>
          <w:bCs/>
          <w:sz w:val="20"/>
        </w:rPr>
      </w:pPr>
    </w:p>
    <w:sectPr w:rsidR="00DE1489" w:rsidRPr="00DE1489" w:rsidSect="004A0B6C">
      <w:headerReference w:type="default" r:id="rId8"/>
      <w:footerReference w:type="default" r:id="rId9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2AC1A4" w14:textId="77777777" w:rsidR="00E965B3" w:rsidRDefault="00E965B3" w:rsidP="00070AC5">
      <w:pPr>
        <w:spacing w:after="0" w:line="240" w:lineRule="auto"/>
      </w:pPr>
      <w:r>
        <w:separator/>
      </w:r>
    </w:p>
  </w:endnote>
  <w:endnote w:type="continuationSeparator" w:id="0">
    <w:p w14:paraId="205A116A" w14:textId="77777777" w:rsidR="00E965B3" w:rsidRDefault="00E965B3" w:rsidP="00070A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2D1AE" w14:textId="6B1E0BAC" w:rsidR="00E50C18" w:rsidRPr="001261CB" w:rsidRDefault="004A0B6C">
    <w:pPr>
      <w:pStyle w:val="Footer"/>
      <w:rPr>
        <w:sz w:val="18"/>
      </w:rPr>
    </w:pPr>
    <w:r>
      <w:rPr>
        <w:sz w:val="18"/>
      </w:rPr>
      <w:t xml:space="preserve">Effective Date: </w:t>
    </w:r>
    <w:r>
      <w:rPr>
        <w:sz w:val="18"/>
      </w:rPr>
      <w:fldChar w:fldCharType="begin"/>
    </w:r>
    <w:r>
      <w:rPr>
        <w:sz w:val="18"/>
      </w:rPr>
      <w:instrText xml:space="preserve"> DATE \@ "M/d/yyyy" </w:instrText>
    </w:r>
    <w:r>
      <w:rPr>
        <w:sz w:val="18"/>
      </w:rPr>
      <w:fldChar w:fldCharType="separate"/>
    </w:r>
    <w:r w:rsidR="00ED036D">
      <w:rPr>
        <w:noProof/>
        <w:sz w:val="18"/>
      </w:rPr>
      <w:t>9/23/2025</w:t>
    </w:r>
    <w:r>
      <w:rPr>
        <w:sz w:val="18"/>
      </w:rPr>
      <w:fldChar w:fldCharType="end"/>
    </w:r>
    <w:r w:rsidR="00E50C18" w:rsidRPr="00280B25">
      <w:rPr>
        <w:sz w:val="18"/>
      </w:rPr>
      <w:ptab w:relativeTo="margin" w:alignment="center" w:leader="none"/>
    </w:r>
    <w:r w:rsidR="00E50C18" w:rsidRPr="00280B25">
      <w:rPr>
        <w:sz w:val="18"/>
      </w:rPr>
      <w:ptab w:relativeTo="margin" w:alignment="right" w:leader="none"/>
    </w:r>
    <w:r w:rsidR="00E50C18">
      <w:rPr>
        <w:sz w:val="18"/>
      </w:rPr>
      <w:t xml:space="preserve">Page </w:t>
    </w:r>
    <w:r w:rsidR="00E50C18">
      <w:rPr>
        <w:sz w:val="18"/>
      </w:rPr>
      <w:fldChar w:fldCharType="begin"/>
    </w:r>
    <w:r w:rsidR="00E50C18">
      <w:rPr>
        <w:sz w:val="18"/>
      </w:rPr>
      <w:instrText xml:space="preserve"> PAGE   \* MERGEFORMAT </w:instrText>
    </w:r>
    <w:r w:rsidR="00E50C18">
      <w:rPr>
        <w:sz w:val="18"/>
      </w:rPr>
      <w:fldChar w:fldCharType="separate"/>
    </w:r>
    <w:r w:rsidR="00E50C18">
      <w:rPr>
        <w:noProof/>
        <w:sz w:val="18"/>
      </w:rPr>
      <w:t>1</w:t>
    </w:r>
    <w:r w:rsidR="00E50C18">
      <w:rPr>
        <w:sz w:val="18"/>
      </w:rPr>
      <w:fldChar w:fldCharType="end"/>
    </w:r>
    <w:r w:rsidR="00E50C18">
      <w:rPr>
        <w:sz w:val="18"/>
      </w:rPr>
      <w:t xml:space="preserve"> of </w:t>
    </w:r>
    <w:r w:rsidR="00E50C18">
      <w:rPr>
        <w:sz w:val="18"/>
      </w:rPr>
      <w:fldChar w:fldCharType="begin"/>
    </w:r>
    <w:r w:rsidR="00E50C18">
      <w:rPr>
        <w:sz w:val="18"/>
      </w:rPr>
      <w:instrText xml:space="preserve"> NUMPAGES   \* MERGEFORMAT </w:instrText>
    </w:r>
    <w:r w:rsidR="00E50C18">
      <w:rPr>
        <w:sz w:val="18"/>
      </w:rPr>
      <w:fldChar w:fldCharType="separate"/>
    </w:r>
    <w:r w:rsidR="00E50C18">
      <w:rPr>
        <w:noProof/>
        <w:sz w:val="18"/>
      </w:rPr>
      <w:t>1</w:t>
    </w:r>
    <w:r w:rsidR="00E50C18"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25F4D5" w14:textId="77777777" w:rsidR="00E965B3" w:rsidRDefault="00E965B3" w:rsidP="00070AC5">
      <w:pPr>
        <w:spacing w:after="0" w:line="240" w:lineRule="auto"/>
      </w:pPr>
      <w:r>
        <w:separator/>
      </w:r>
    </w:p>
  </w:footnote>
  <w:footnote w:type="continuationSeparator" w:id="0">
    <w:p w14:paraId="21BDA18A" w14:textId="77777777" w:rsidR="00E965B3" w:rsidRDefault="00E965B3" w:rsidP="00070A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A9B913" w14:textId="2C32B8FE" w:rsidR="00003340" w:rsidRPr="002D26C0" w:rsidRDefault="004A0B6C">
    <w:pPr>
      <w:pStyle w:val="Header"/>
      <w:rPr>
        <w:lang w:val="fr-FR"/>
      </w:rPr>
    </w:pPr>
    <w:r>
      <w:rPr>
        <w:noProof/>
        <w:sz w:val="18"/>
      </w:rPr>
      <w:drawing>
        <wp:anchor distT="0" distB="0" distL="114300" distR="114300" simplePos="0" relativeHeight="251659264" behindDoc="1" locked="0" layoutInCell="1" allowOverlap="1" wp14:anchorId="2906CF55" wp14:editId="054CC42D">
          <wp:simplePos x="0" y="0"/>
          <wp:positionH relativeFrom="column">
            <wp:posOffset>5210175</wp:posOffset>
          </wp:positionH>
          <wp:positionV relativeFrom="paragraph">
            <wp:posOffset>-228600</wp:posOffset>
          </wp:positionV>
          <wp:extent cx="822960" cy="822960"/>
          <wp:effectExtent l="0" t="0" r="0" b="0"/>
          <wp:wrapTight wrapText="bothSides">
            <wp:wrapPolygon edited="0">
              <wp:start x="0" y="0"/>
              <wp:lineTo x="0" y="21000"/>
              <wp:lineTo x="21000" y="21000"/>
              <wp:lineTo x="21000" y="0"/>
              <wp:lineTo x="0" y="0"/>
            </wp:wrapPolygon>
          </wp:wrapTight>
          <wp:docPr id="1305804990" name="Picture 3" descr="A picture containing sketch, circle, drawing, symbo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5804990" name="Picture 3" descr="A picture containing sketch, circle, drawing, symbol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822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8"/>
      </w:rPr>
      <w:drawing>
        <wp:anchor distT="0" distB="0" distL="114300" distR="114300" simplePos="0" relativeHeight="251658240" behindDoc="1" locked="0" layoutInCell="1" allowOverlap="1" wp14:anchorId="6D0EB315" wp14:editId="67F92A6E">
          <wp:simplePos x="0" y="0"/>
          <wp:positionH relativeFrom="column">
            <wp:posOffset>-19050</wp:posOffset>
          </wp:positionH>
          <wp:positionV relativeFrom="paragraph">
            <wp:posOffset>-228600</wp:posOffset>
          </wp:positionV>
          <wp:extent cx="819150" cy="819150"/>
          <wp:effectExtent l="0" t="0" r="0" b="0"/>
          <wp:wrapTight wrapText="bothSides">
            <wp:wrapPolygon edited="0">
              <wp:start x="6028" y="0"/>
              <wp:lineTo x="0" y="3014"/>
              <wp:lineTo x="0" y="16577"/>
              <wp:lineTo x="5526" y="21098"/>
              <wp:lineTo x="6028" y="21098"/>
              <wp:lineTo x="15070" y="21098"/>
              <wp:lineTo x="15572" y="21098"/>
              <wp:lineTo x="21098" y="16577"/>
              <wp:lineTo x="21098" y="3014"/>
              <wp:lineTo x="15070" y="0"/>
              <wp:lineTo x="6028" y="0"/>
            </wp:wrapPolygon>
          </wp:wrapTight>
          <wp:docPr id="915958588" name="Picture 915958588" descr="A picture containing text, emblem, circle, trademar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491703" name="Picture 1" descr="A picture containing text, emblem, circle, trademark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50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lang w:val="fr-FR"/>
        </w:rPr>
        <w:alias w:val="Committee List"/>
        <w:tag w:val="Committee List"/>
        <w:id w:val="1075706542"/>
        <w:comboBox>
          <w:listItem w:value="Choose an item."/>
          <w:listItem w:displayText="Advanced Technology" w:value="Advanced Technology"/>
          <w:listItem w:displayText="Communications &amp; Publications" w:value="Communications &amp; Publications"/>
          <w:listItem w:displayText="Consolidated Examination" w:value="Consolidated Examination"/>
          <w:listItem w:displayText="Continuing Education" w:value="Continuing Education"/>
          <w:listItem w:displayText="Handbook" w:value="Handbook"/>
          <w:listItem w:displayText="Journal" w:value="Journal"/>
          <w:listItem w:displayText="Legislative" w:value="Legislative"/>
          <w:listItem w:displayText="Proficiency Testing" w:value="Proficiency Testing"/>
          <w:listItem w:displayText="Referee" w:value="Referee"/>
          <w:listItem w:displayText="Research " w:value="Research "/>
          <w:listItem w:displayText="Teaching &amp; Training" w:value="Teaching &amp; Training"/>
          <w:listItem w:displayText="Conservation &amp; Reclamation, Tree &amp; Shrub" w:value="Conservation &amp; Reclamation, Tree &amp; Shrub"/>
          <w:listItem w:displayText="Cultivar Purity" w:value="Cultivar Purity"/>
          <w:listItem w:displayText="Flower Seed" w:value="Flower Seed"/>
          <w:listItem w:displayText="Germination &amp; Dormancy" w:value="Germination &amp; Dormancy"/>
          <w:listItem w:displayText="Lab Standards &amp; Documentation" w:value="Lab Standards &amp; Documentation"/>
          <w:listItem w:displayText="Purity Analysis" w:value="Purity Analysis"/>
          <w:listItem w:displayText="Seed Moisture" w:value="Seed Moisture"/>
          <w:listItem w:displayText="Seed Vigor" w:value="Seed Vigor"/>
          <w:listItem w:displayText="Statistics" w:value="Statistics"/>
          <w:listItem w:displayText="Tetrazolium" w:value="Tetrazolium"/>
          <w:listItem w:displayText="AOSA By-Laws" w:value="AOSA By-Laws"/>
          <w:listItem w:displayText="AOSA Historian &amp; Necrology" w:value="AOSA Historian &amp; Necrology"/>
          <w:listItem w:displayText="AOSA Liason" w:value="AOSA Liason"/>
          <w:listItem w:displayText="AOSA Membership" w:value="AOSA Membership"/>
          <w:listItem w:displayText="AOSA Elections" w:value="AOSA Elections"/>
          <w:listItem w:displayText="AOSA Rules" w:value="AOSA Rules"/>
          <w:listItem w:displayText="SCST Constitution &amp; By-Laws" w:value="SCST Constitution &amp; By-Laws"/>
          <w:listItem w:displayText="SCST Digital Imagery" w:value="SCST Digital Imagery"/>
          <w:listItem w:displayText="SCST Ethics" w:value="SCST Ethics"/>
          <w:listItem w:displayText="SCST Genetic Proficiency Testing" w:value="SCST Genetic Proficiency Testing"/>
          <w:listItem w:displayText="SCST Genetic Technology" w:value="SCST Genetic Technology"/>
          <w:listItem w:displayText="SCST Historian &amp; Necrology" w:value="SCST Historian &amp; Necrology"/>
          <w:listItem w:displayText="SCST International" w:value="SCST International"/>
          <w:listItem w:displayText="SCST Librarian" w:value="SCST Librarian"/>
          <w:listItem w:displayText="SCST Nominations" w:value="SCST Nominations"/>
          <w:listItem w:displayText="SCST RGT Board of Examiners" w:value="SCST RGT Board of Examiners"/>
          <w:listItem w:displayText="SCST Seed Library" w:value="SCST Seed Library"/>
        </w:comboBox>
      </w:sdtPr>
      <w:sdtEndPr/>
      <w:sdtContent>
        <w:r w:rsidR="0009498A" w:rsidRPr="002D26C0">
          <w:rPr>
            <w:lang w:val="fr-FR"/>
          </w:rPr>
          <w:t>Lab Standards &amp; Documentation</w:t>
        </w:r>
      </w:sdtContent>
    </w:sdt>
    <w:r w:rsidR="00E50C18">
      <w:ptab w:relativeTo="margin" w:alignment="center" w:leader="none"/>
    </w:r>
    <w:r w:rsidRPr="002D26C0">
      <w:rPr>
        <w:lang w:val="fr-FR"/>
      </w:rPr>
      <w:t xml:space="preserve">  </w:t>
    </w:r>
    <w:r w:rsidRPr="002D26C0">
      <w:rPr>
        <w:lang w:val="fr-FR"/>
      </w:rPr>
      <w:tab/>
    </w:r>
  </w:p>
  <w:p w14:paraId="3645BF86" w14:textId="01B3222F" w:rsidR="00003340" w:rsidRPr="002D26C0" w:rsidRDefault="00797C0F" w:rsidP="00003340">
    <w:pPr>
      <w:pStyle w:val="Header"/>
      <w:jc w:val="center"/>
      <w:rPr>
        <w:lang w:val="fr-FR"/>
      </w:rPr>
    </w:pPr>
    <w:sdt>
      <w:sdtPr>
        <w:id w:val="1512181668"/>
      </w:sdtPr>
      <w:sdtEndPr/>
      <w:sdtContent>
        <w:r w:rsidR="0009498A" w:rsidRPr="002D26C0">
          <w:rPr>
            <w:lang w:val="fr-FR"/>
          </w:rPr>
          <w:t>SOP Template</w:t>
        </w:r>
      </w:sdtContent>
    </w:sdt>
  </w:p>
  <w:p w14:paraId="02433523" w14:textId="022A01FE" w:rsidR="00E50C18" w:rsidRPr="009A3F47" w:rsidRDefault="0009498A" w:rsidP="00003340">
    <w:pPr>
      <w:pStyle w:val="Header"/>
      <w:jc w:val="center"/>
      <w:rPr>
        <w:sz w:val="18"/>
      </w:rPr>
    </w:pPr>
    <w:r>
      <w:rPr>
        <w:sz w:val="18"/>
      </w:rPr>
      <w:t>DOC</w:t>
    </w:r>
    <w:r w:rsidR="00B74C6A">
      <w:rPr>
        <w:sz w:val="18"/>
      </w:rPr>
      <w:t xml:space="preserve"> </w:t>
    </w:r>
    <w:r>
      <w:rPr>
        <w:sz w:val="18"/>
      </w:rPr>
      <w:t>00</w:t>
    </w:r>
    <w:r w:rsidR="00ED036D">
      <w:rPr>
        <w:sz w:val="18"/>
      </w:rPr>
      <w:t>1</w:t>
    </w:r>
    <w:r>
      <w:rPr>
        <w:sz w:val="18"/>
      </w:rPr>
      <w:t>--02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82037"/>
    <w:multiLevelType w:val="hybridMultilevel"/>
    <w:tmpl w:val="06FEB3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D7555"/>
    <w:multiLevelType w:val="hybridMultilevel"/>
    <w:tmpl w:val="83B89B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0E1A3F"/>
    <w:multiLevelType w:val="hybridMultilevel"/>
    <w:tmpl w:val="19E00E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1231DB"/>
    <w:multiLevelType w:val="hybridMultilevel"/>
    <w:tmpl w:val="3DCE7B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7D2E36"/>
    <w:multiLevelType w:val="hybridMultilevel"/>
    <w:tmpl w:val="8BF6CD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145DB2"/>
    <w:multiLevelType w:val="hybridMultilevel"/>
    <w:tmpl w:val="0FF21C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D87936"/>
    <w:multiLevelType w:val="hybridMultilevel"/>
    <w:tmpl w:val="6D1073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EC22B3"/>
    <w:multiLevelType w:val="hybridMultilevel"/>
    <w:tmpl w:val="E58004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0A28AE"/>
    <w:multiLevelType w:val="hybridMultilevel"/>
    <w:tmpl w:val="E35E24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0D28CE"/>
    <w:multiLevelType w:val="hybridMultilevel"/>
    <w:tmpl w:val="514A1E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C652FF"/>
    <w:multiLevelType w:val="hybridMultilevel"/>
    <w:tmpl w:val="34B8F3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C34AAE"/>
    <w:multiLevelType w:val="hybridMultilevel"/>
    <w:tmpl w:val="1C9626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2C424B"/>
    <w:multiLevelType w:val="hybridMultilevel"/>
    <w:tmpl w:val="10469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FA5FF1"/>
    <w:multiLevelType w:val="hybridMultilevel"/>
    <w:tmpl w:val="AC1091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472701"/>
    <w:multiLevelType w:val="hybridMultilevel"/>
    <w:tmpl w:val="5E16CB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3065752">
    <w:abstractNumId w:val="6"/>
  </w:num>
  <w:num w:numId="2" w16cid:durableId="546142107">
    <w:abstractNumId w:val="13"/>
  </w:num>
  <w:num w:numId="3" w16cid:durableId="2143300280">
    <w:abstractNumId w:val="7"/>
  </w:num>
  <w:num w:numId="4" w16cid:durableId="508450391">
    <w:abstractNumId w:val="12"/>
  </w:num>
  <w:num w:numId="5" w16cid:durableId="2102067895">
    <w:abstractNumId w:val="14"/>
  </w:num>
  <w:num w:numId="6" w16cid:durableId="1187132425">
    <w:abstractNumId w:val="4"/>
  </w:num>
  <w:num w:numId="7" w16cid:durableId="1094282045">
    <w:abstractNumId w:val="5"/>
  </w:num>
  <w:num w:numId="8" w16cid:durableId="432169721">
    <w:abstractNumId w:val="3"/>
  </w:num>
  <w:num w:numId="9" w16cid:durableId="1135609565">
    <w:abstractNumId w:val="8"/>
  </w:num>
  <w:num w:numId="10" w16cid:durableId="1461724352">
    <w:abstractNumId w:val="0"/>
  </w:num>
  <w:num w:numId="11" w16cid:durableId="1191916874">
    <w:abstractNumId w:val="11"/>
  </w:num>
  <w:num w:numId="12" w16cid:durableId="2104958741">
    <w:abstractNumId w:val="10"/>
  </w:num>
  <w:num w:numId="13" w16cid:durableId="2094430185">
    <w:abstractNumId w:val="2"/>
  </w:num>
  <w:num w:numId="14" w16cid:durableId="2001225523">
    <w:abstractNumId w:val="9"/>
  </w:num>
  <w:num w:numId="15" w16cid:durableId="2084216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A53"/>
    <w:rsid w:val="00003340"/>
    <w:rsid w:val="00044084"/>
    <w:rsid w:val="00050A6C"/>
    <w:rsid w:val="00070AC5"/>
    <w:rsid w:val="0009498A"/>
    <w:rsid w:val="000A7854"/>
    <w:rsid w:val="000B2C0F"/>
    <w:rsid w:val="000D004E"/>
    <w:rsid w:val="000E7D5B"/>
    <w:rsid w:val="000F078A"/>
    <w:rsid w:val="000F6A16"/>
    <w:rsid w:val="001261CB"/>
    <w:rsid w:val="00131567"/>
    <w:rsid w:val="00193278"/>
    <w:rsid w:val="002045BA"/>
    <w:rsid w:val="00252A53"/>
    <w:rsid w:val="00264630"/>
    <w:rsid w:val="002777C2"/>
    <w:rsid w:val="00280B25"/>
    <w:rsid w:val="002D26C0"/>
    <w:rsid w:val="002D572A"/>
    <w:rsid w:val="002F10A0"/>
    <w:rsid w:val="00315ABD"/>
    <w:rsid w:val="0034254F"/>
    <w:rsid w:val="003820EA"/>
    <w:rsid w:val="003B2884"/>
    <w:rsid w:val="00403201"/>
    <w:rsid w:val="004310B6"/>
    <w:rsid w:val="00446B47"/>
    <w:rsid w:val="004955AA"/>
    <w:rsid w:val="004A0B6C"/>
    <w:rsid w:val="004C2CC8"/>
    <w:rsid w:val="004C4F5C"/>
    <w:rsid w:val="004E454F"/>
    <w:rsid w:val="004F0E24"/>
    <w:rsid w:val="004F7430"/>
    <w:rsid w:val="00516737"/>
    <w:rsid w:val="00591D22"/>
    <w:rsid w:val="005B1560"/>
    <w:rsid w:val="005C1D24"/>
    <w:rsid w:val="006046DC"/>
    <w:rsid w:val="006A381E"/>
    <w:rsid w:val="006B431A"/>
    <w:rsid w:val="007518AB"/>
    <w:rsid w:val="007922F4"/>
    <w:rsid w:val="007A17CD"/>
    <w:rsid w:val="007F3A45"/>
    <w:rsid w:val="00815261"/>
    <w:rsid w:val="00824872"/>
    <w:rsid w:val="008A2AC9"/>
    <w:rsid w:val="008A48D6"/>
    <w:rsid w:val="00922090"/>
    <w:rsid w:val="009A3F47"/>
    <w:rsid w:val="00A00B25"/>
    <w:rsid w:val="00A02274"/>
    <w:rsid w:val="00A35E7A"/>
    <w:rsid w:val="00A432E1"/>
    <w:rsid w:val="00AD7627"/>
    <w:rsid w:val="00B05969"/>
    <w:rsid w:val="00B32813"/>
    <w:rsid w:val="00B674A3"/>
    <w:rsid w:val="00B7218E"/>
    <w:rsid w:val="00B74C6A"/>
    <w:rsid w:val="00BB0A29"/>
    <w:rsid w:val="00BE3EEC"/>
    <w:rsid w:val="00C16B48"/>
    <w:rsid w:val="00C539EE"/>
    <w:rsid w:val="00C80D5A"/>
    <w:rsid w:val="00C819F7"/>
    <w:rsid w:val="00CD385C"/>
    <w:rsid w:val="00CD5065"/>
    <w:rsid w:val="00D37EF4"/>
    <w:rsid w:val="00D51BD7"/>
    <w:rsid w:val="00D52674"/>
    <w:rsid w:val="00D7278A"/>
    <w:rsid w:val="00D77938"/>
    <w:rsid w:val="00D90FAF"/>
    <w:rsid w:val="00DE1489"/>
    <w:rsid w:val="00E0071A"/>
    <w:rsid w:val="00E02168"/>
    <w:rsid w:val="00E50C18"/>
    <w:rsid w:val="00E52A33"/>
    <w:rsid w:val="00E54C1F"/>
    <w:rsid w:val="00E965B3"/>
    <w:rsid w:val="00EC3F7F"/>
    <w:rsid w:val="00ED036D"/>
    <w:rsid w:val="00ED0403"/>
    <w:rsid w:val="00F407F6"/>
    <w:rsid w:val="00F4740E"/>
    <w:rsid w:val="00F5260A"/>
    <w:rsid w:val="00F675CE"/>
    <w:rsid w:val="00F85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B2A47B"/>
  <w15:chartTrackingRefBased/>
  <w15:docId w15:val="{1FFB83B9-0B33-4C12-B20A-34982401A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793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70A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0AC5"/>
  </w:style>
  <w:style w:type="paragraph" w:styleId="Footer">
    <w:name w:val="footer"/>
    <w:basedOn w:val="Normal"/>
    <w:link w:val="FooterChar"/>
    <w:uiPriority w:val="99"/>
    <w:unhideWhenUsed/>
    <w:rsid w:val="00070A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0AC5"/>
  </w:style>
  <w:style w:type="character" w:styleId="PlaceholderText">
    <w:name w:val="Placeholder Text"/>
    <w:basedOn w:val="DefaultParagraphFont"/>
    <w:uiPriority w:val="99"/>
    <w:semiHidden/>
    <w:rsid w:val="00CD5065"/>
    <w:rPr>
      <w:color w:val="808080"/>
    </w:rPr>
  </w:style>
  <w:style w:type="table" w:styleId="TableGrid">
    <w:name w:val="Table Grid"/>
    <w:basedOn w:val="TableNormal"/>
    <w:uiPriority w:val="39"/>
    <w:rsid w:val="00DE14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AOSA-SCST\Document%20Templates\Fillable%20SOP%20Template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E97EE0A0CF8487D8E07BD3DEC1BA9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ACBAFE-6EE0-4699-8CB9-D23A1A65DCE8}"/>
      </w:docPartPr>
      <w:docPartBody>
        <w:p w:rsidR="0028005F" w:rsidRDefault="0028005F">
          <w:pPr>
            <w:pStyle w:val="CE97EE0A0CF8487D8E07BD3DEC1BA92E"/>
          </w:pPr>
          <w:r>
            <w:rPr>
              <w:rStyle w:val="PlaceholderText"/>
            </w:rPr>
            <w:t>What process do these instructions describe?</w:t>
          </w:r>
        </w:p>
      </w:docPartBody>
    </w:docPart>
    <w:docPart>
      <w:docPartPr>
        <w:name w:val="F297961DE7E9473395CD2155A92A3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19FE6F-FA0D-436D-B3BB-D1CBCACDDAAC}"/>
      </w:docPartPr>
      <w:docPartBody>
        <w:p w:rsidR="0028005F" w:rsidRDefault="0028005F">
          <w:pPr>
            <w:pStyle w:val="F297961DE7E9473395CD2155A92A35E2"/>
          </w:pPr>
          <w:r>
            <w:rPr>
              <w:rStyle w:val="PlaceholderText"/>
            </w:rPr>
            <w:t>What does this process apply to?</w:t>
          </w:r>
        </w:p>
      </w:docPartBody>
    </w:docPart>
    <w:docPart>
      <w:docPartPr>
        <w:name w:val="E81A2BC6F22044FEBCC5828DBFE5DD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9DA47-213A-4C39-9FE4-DE0BE10766EF}"/>
      </w:docPartPr>
      <w:docPartBody>
        <w:p w:rsidR="0028005F" w:rsidRDefault="0028005F">
          <w:pPr>
            <w:pStyle w:val="E81A2BC6F22044FEBCC5828DBFE5DD5E"/>
          </w:pPr>
          <w:r>
            <w:rPr>
              <w:rStyle w:val="PlaceholderText"/>
            </w:rPr>
            <w:t>What external sources are referenced?</w:t>
          </w:r>
        </w:p>
      </w:docPartBody>
    </w:docPart>
    <w:docPart>
      <w:docPartPr>
        <w:name w:val="B5843046D65A43F8845D5A76CEA7BB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31EF9-CF27-4CA8-81CC-A9AF7A4DAE8D}"/>
      </w:docPartPr>
      <w:docPartBody>
        <w:p w:rsidR="0028005F" w:rsidRDefault="0028005F">
          <w:pPr>
            <w:pStyle w:val="B5843046D65A43F8845D5A76CEA7BBCD"/>
          </w:pPr>
          <w:r>
            <w:rPr>
              <w:rStyle w:val="PlaceholderText"/>
            </w:rPr>
            <w:t>Enter step by step instructions for this process</w:t>
          </w:r>
        </w:p>
      </w:docPartBody>
    </w:docPart>
    <w:docPart>
      <w:docPartPr>
        <w:name w:val="35BD20B8CD5C42D0A20AD1E511B0DF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AA1600-0C2B-44FE-8962-6D01724E42EF}"/>
      </w:docPartPr>
      <w:docPartBody>
        <w:p w:rsidR="0028005F" w:rsidRDefault="0028005F">
          <w:pPr>
            <w:pStyle w:val="35BD20B8CD5C42D0A20AD1E511B0DF83"/>
          </w:pPr>
          <w:r>
            <w:rPr>
              <w:rStyle w:val="PlaceholderText"/>
            </w:rPr>
            <w:t>Person in charge of this process</w:t>
          </w:r>
        </w:p>
      </w:docPartBody>
    </w:docPart>
    <w:docPart>
      <w:docPartPr>
        <w:name w:val="3904086DC4EF4C13BA79F8A6C2F8E2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BE540C-91D7-428F-AB49-2A68288D5465}"/>
      </w:docPartPr>
      <w:docPartBody>
        <w:p w:rsidR="0028005F" w:rsidRDefault="0028005F">
          <w:pPr>
            <w:pStyle w:val="3904086DC4EF4C13BA79F8A6C2F8E2F9"/>
          </w:pPr>
          <w:r w:rsidRPr="004B46C3">
            <w:rPr>
              <w:rStyle w:val="PlaceholderText"/>
            </w:rPr>
            <w:t>Click or tap to enter a date.</w:t>
          </w:r>
        </w:p>
      </w:docPartBody>
    </w:docPart>
    <w:docPart>
      <w:docPartPr>
        <w:name w:val="5A51F1C1C713490F9D9E7E799B888F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53B89D-E652-4A02-A137-3011F04A7DCD}"/>
      </w:docPartPr>
      <w:docPartBody>
        <w:p w:rsidR="0028005F" w:rsidRDefault="0028005F">
          <w:pPr>
            <w:pStyle w:val="5A51F1C1C713490F9D9E7E799B888F7D"/>
          </w:pPr>
          <w:r w:rsidRPr="004B46C3">
            <w:rPr>
              <w:rStyle w:val="PlaceholderText"/>
            </w:rPr>
            <w:t>Click or tap to enter a date.</w:t>
          </w:r>
        </w:p>
      </w:docPartBody>
    </w:docPart>
    <w:docPart>
      <w:docPartPr>
        <w:name w:val="931FE8435B7B49D98E2381DC649F0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3D9337-BFAD-4C8F-86AD-D6043763B31B}"/>
      </w:docPartPr>
      <w:docPartBody>
        <w:p w:rsidR="006A627E" w:rsidRDefault="006A627E" w:rsidP="006A627E">
          <w:pPr>
            <w:pStyle w:val="931FE8435B7B49D98E2381DC649F010B"/>
          </w:pPr>
          <w:r w:rsidRPr="004B46C3">
            <w:rPr>
              <w:rStyle w:val="PlaceholderText"/>
            </w:rPr>
            <w:t>Click or tap to enter a date.</w:t>
          </w:r>
        </w:p>
      </w:docPartBody>
    </w:docPart>
    <w:docPart>
      <w:docPartPr>
        <w:name w:val="A7360D4C8D3F42E886075BFAC11BE5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78BB6E-B08D-489A-9C51-E847CB76891D}"/>
      </w:docPartPr>
      <w:docPartBody>
        <w:p w:rsidR="00367E18" w:rsidRDefault="00367E18" w:rsidP="00367E18">
          <w:pPr>
            <w:pStyle w:val="A7360D4C8D3F42E886075BFAC11BE52B"/>
          </w:pPr>
          <w:r w:rsidRPr="004B46C3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05F"/>
    <w:rsid w:val="000B2C0F"/>
    <w:rsid w:val="0028005F"/>
    <w:rsid w:val="00367E18"/>
    <w:rsid w:val="003B2884"/>
    <w:rsid w:val="004F0E24"/>
    <w:rsid w:val="005C1D24"/>
    <w:rsid w:val="006A627E"/>
    <w:rsid w:val="009E0069"/>
    <w:rsid w:val="00A432E1"/>
    <w:rsid w:val="00B674A3"/>
    <w:rsid w:val="00C819F7"/>
    <w:rsid w:val="00E52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67E18"/>
    <w:rPr>
      <w:color w:val="808080"/>
    </w:rPr>
  </w:style>
  <w:style w:type="paragraph" w:customStyle="1" w:styleId="CE97EE0A0CF8487D8E07BD3DEC1BA92E">
    <w:name w:val="CE97EE0A0CF8487D8E07BD3DEC1BA92E"/>
  </w:style>
  <w:style w:type="paragraph" w:customStyle="1" w:styleId="F297961DE7E9473395CD2155A92A35E2">
    <w:name w:val="F297961DE7E9473395CD2155A92A35E2"/>
  </w:style>
  <w:style w:type="paragraph" w:customStyle="1" w:styleId="E81A2BC6F22044FEBCC5828DBFE5DD5E">
    <w:name w:val="E81A2BC6F22044FEBCC5828DBFE5DD5E"/>
  </w:style>
  <w:style w:type="paragraph" w:customStyle="1" w:styleId="B5843046D65A43F8845D5A76CEA7BBCD">
    <w:name w:val="B5843046D65A43F8845D5A76CEA7BBCD"/>
  </w:style>
  <w:style w:type="paragraph" w:customStyle="1" w:styleId="35BD20B8CD5C42D0A20AD1E511B0DF83">
    <w:name w:val="35BD20B8CD5C42D0A20AD1E511B0DF83"/>
  </w:style>
  <w:style w:type="paragraph" w:customStyle="1" w:styleId="3904086DC4EF4C13BA79F8A6C2F8E2F9">
    <w:name w:val="3904086DC4EF4C13BA79F8A6C2F8E2F9"/>
  </w:style>
  <w:style w:type="paragraph" w:customStyle="1" w:styleId="5A51F1C1C713490F9D9E7E799B888F7D">
    <w:name w:val="5A51F1C1C713490F9D9E7E799B888F7D"/>
  </w:style>
  <w:style w:type="paragraph" w:customStyle="1" w:styleId="931FE8435B7B49D98E2381DC649F010B">
    <w:name w:val="931FE8435B7B49D98E2381DC649F010B"/>
    <w:rsid w:val="006A627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7360D4C8D3F42E886075BFAC11BE52B">
    <w:name w:val="A7360D4C8D3F42E886075BFAC11BE52B"/>
    <w:rsid w:val="00367E18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C5E0F3-B621-4BD3-8EEB-BEBB6B49A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Fillable SOP Template</Template>
  <TotalTime>60</TotalTime>
  <Pages>1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Erickson, Todd - AMS</dc:creator>
  <cp:keywords/>
  <dc:description/>
  <cp:lastModifiedBy>Cheryl Fossler</cp:lastModifiedBy>
  <cp:revision>2</cp:revision>
  <cp:lastPrinted>2025-09-23T17:44:00Z</cp:lastPrinted>
  <dcterms:created xsi:type="dcterms:W3CDTF">2025-09-23T19:02:00Z</dcterms:created>
  <dcterms:modified xsi:type="dcterms:W3CDTF">2025-09-23T19:02:00Z</dcterms:modified>
</cp:coreProperties>
</file>